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4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864"/>
        <w:gridCol w:w="4974"/>
        <w:gridCol w:w="249"/>
      </w:tblGrid>
      <w:tr w:rsidR="006942E5" w:rsidRPr="00DD0EE5" w14:paraId="5A0DBAF5" w14:textId="77777777" w:rsidTr="00BB2C8E">
        <w:trPr>
          <w:trHeight w:val="836"/>
        </w:trPr>
        <w:tc>
          <w:tcPr>
            <w:tcW w:w="10450" w:type="dxa"/>
            <w:gridSpan w:val="4"/>
          </w:tcPr>
          <w:p w14:paraId="2194AC72" w14:textId="525F6E82" w:rsidR="006942E5" w:rsidRPr="00DD0EE5" w:rsidRDefault="006942E5" w:rsidP="00BB2C8E">
            <w:pPr>
              <w:spacing w:after="0" w:line="240" w:lineRule="auto"/>
              <w:jc w:val="center"/>
              <w:rPr>
                <w:rFonts w:cs="Arial"/>
                <w:b/>
                <w:sz w:val="32"/>
                <w:szCs w:val="28"/>
              </w:rPr>
            </w:pPr>
            <w:r>
              <w:rPr>
                <w:rFonts w:cs="Arial"/>
                <w:b/>
                <w:sz w:val="32"/>
              </w:rPr>
              <w:t>Y</w:t>
            </w:r>
            <w:r w:rsidR="001456CE">
              <w:rPr>
                <w:rFonts w:cs="Arial"/>
                <w:b/>
                <w:sz w:val="32"/>
              </w:rPr>
              <w:t>FC MEMBER OF THE YEAR 20</w:t>
            </w:r>
            <w:r w:rsidR="00467ACC">
              <w:rPr>
                <w:rFonts w:cs="Arial"/>
                <w:b/>
                <w:sz w:val="32"/>
              </w:rPr>
              <w:t>2</w:t>
            </w:r>
            <w:r w:rsidR="008046F0">
              <w:rPr>
                <w:rFonts w:cs="Arial"/>
                <w:b/>
                <w:sz w:val="32"/>
              </w:rPr>
              <w:t>6-2027</w:t>
            </w:r>
            <w:r w:rsidR="00FE21E9">
              <w:rPr>
                <w:rFonts w:cs="Arial"/>
                <w:b/>
                <w:sz w:val="32"/>
              </w:rPr>
              <w:t xml:space="preserve"> </w:t>
            </w:r>
            <w:r w:rsidRPr="00DD0EE5">
              <w:rPr>
                <w:rFonts w:cs="Arial"/>
                <w:b/>
                <w:sz w:val="32"/>
              </w:rPr>
              <w:t>(18 years &amp; over</w:t>
            </w:r>
            <w:r w:rsidRPr="00DD0EE5">
              <w:rPr>
                <w:rFonts w:cs="Arial"/>
                <w:b/>
                <w:sz w:val="24"/>
              </w:rPr>
              <w:t>)</w:t>
            </w:r>
          </w:p>
          <w:p w14:paraId="5FA863E9" w14:textId="77777777" w:rsidR="006942E5" w:rsidRPr="00DD0EE5" w:rsidRDefault="006942E5" w:rsidP="00BB2C8E">
            <w:pPr>
              <w:spacing w:after="0" w:line="240" w:lineRule="auto"/>
              <w:jc w:val="center"/>
              <w:rPr>
                <w:rFonts w:cs="Arial"/>
                <w:sz w:val="24"/>
              </w:rPr>
            </w:pPr>
            <w:r w:rsidRPr="00DD0EE5">
              <w:rPr>
                <w:rFonts w:cs="Arial"/>
                <w:b/>
                <w:sz w:val="32"/>
                <w:szCs w:val="28"/>
              </w:rPr>
              <w:t>Synopsis Form</w:t>
            </w:r>
          </w:p>
        </w:tc>
      </w:tr>
      <w:tr w:rsidR="006942E5" w:rsidRPr="00DD0EE5" w14:paraId="1308939B" w14:textId="77777777" w:rsidTr="00BB2C8E">
        <w:tc>
          <w:tcPr>
            <w:tcW w:w="2363" w:type="dxa"/>
          </w:tcPr>
          <w:p w14:paraId="5BCA369F" w14:textId="77777777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  <w:r w:rsidRPr="00DD0EE5">
              <w:rPr>
                <w:rFonts w:cs="Arial"/>
                <w:sz w:val="24"/>
              </w:rPr>
              <w:t xml:space="preserve">Name:  </w:t>
            </w:r>
          </w:p>
        </w:tc>
        <w:tc>
          <w:tcPr>
            <w:tcW w:w="8087" w:type="dxa"/>
            <w:gridSpan w:val="3"/>
          </w:tcPr>
          <w:p w14:paraId="779E67FF" w14:textId="77777777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</w:p>
        </w:tc>
      </w:tr>
      <w:tr w:rsidR="006942E5" w:rsidRPr="00DD0EE5" w14:paraId="09CA6853" w14:textId="77777777" w:rsidTr="00BB2C8E">
        <w:tc>
          <w:tcPr>
            <w:tcW w:w="2363" w:type="dxa"/>
          </w:tcPr>
          <w:p w14:paraId="4B135F6C" w14:textId="0C1BC828" w:rsidR="006942E5" w:rsidRPr="00DD0EE5" w:rsidRDefault="003622B0" w:rsidP="00BB2C8E">
            <w:pPr>
              <w:spacing w:after="0" w:line="240" w:lineRule="auto"/>
              <w:rPr>
                <w:rFonts w:cs="Arial"/>
                <w:sz w:val="24"/>
              </w:rPr>
            </w:pPr>
            <w:r w:rsidRPr="00DD0EE5">
              <w:rPr>
                <w:rFonts w:cs="Arial"/>
                <w:sz w:val="24"/>
              </w:rPr>
              <w:t xml:space="preserve">YFC Membership Card No:  </w:t>
            </w:r>
          </w:p>
        </w:tc>
        <w:tc>
          <w:tcPr>
            <w:tcW w:w="7838" w:type="dxa"/>
            <w:gridSpan w:val="2"/>
            <w:tcBorders>
              <w:right w:val="nil"/>
            </w:tcBorders>
          </w:tcPr>
          <w:p w14:paraId="4140A254" w14:textId="047281B6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</w:p>
        </w:tc>
        <w:tc>
          <w:tcPr>
            <w:tcW w:w="249" w:type="dxa"/>
            <w:tcBorders>
              <w:left w:val="nil"/>
            </w:tcBorders>
          </w:tcPr>
          <w:p w14:paraId="67A0402A" w14:textId="701FB97C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</w:p>
        </w:tc>
      </w:tr>
      <w:tr w:rsidR="006942E5" w:rsidRPr="00DD0EE5" w14:paraId="49252620" w14:textId="77777777" w:rsidTr="00BB2C8E">
        <w:tc>
          <w:tcPr>
            <w:tcW w:w="5227" w:type="dxa"/>
            <w:gridSpan w:val="2"/>
          </w:tcPr>
          <w:p w14:paraId="338935CF" w14:textId="77777777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  <w:r w:rsidRPr="00DD0EE5">
              <w:rPr>
                <w:rFonts w:cs="Arial"/>
                <w:sz w:val="24"/>
              </w:rPr>
              <w:t>Name of YFC Club:</w:t>
            </w:r>
          </w:p>
        </w:tc>
        <w:tc>
          <w:tcPr>
            <w:tcW w:w="5223" w:type="dxa"/>
            <w:gridSpan w:val="2"/>
          </w:tcPr>
          <w:p w14:paraId="31E213FA" w14:textId="77777777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  <w:r w:rsidRPr="00DD0EE5">
              <w:rPr>
                <w:rFonts w:cs="Arial"/>
                <w:sz w:val="24"/>
              </w:rPr>
              <w:t>YFC County Federation:</w:t>
            </w:r>
          </w:p>
        </w:tc>
      </w:tr>
      <w:tr w:rsidR="006942E5" w:rsidRPr="00DD0EE5" w14:paraId="1FED0A75" w14:textId="77777777" w:rsidTr="00BB2C8E">
        <w:tc>
          <w:tcPr>
            <w:tcW w:w="5227" w:type="dxa"/>
            <w:gridSpan w:val="2"/>
          </w:tcPr>
          <w:p w14:paraId="31347E54" w14:textId="77777777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  <w:r w:rsidRPr="00DD0EE5">
              <w:rPr>
                <w:rFonts w:cs="Arial"/>
                <w:sz w:val="24"/>
              </w:rPr>
              <w:t>Year first joined YFC:</w:t>
            </w:r>
          </w:p>
        </w:tc>
        <w:tc>
          <w:tcPr>
            <w:tcW w:w="5223" w:type="dxa"/>
            <w:gridSpan w:val="2"/>
          </w:tcPr>
          <w:p w14:paraId="45DF3B26" w14:textId="77777777" w:rsidR="006942E5" w:rsidRPr="00DD0EE5" w:rsidRDefault="006942E5" w:rsidP="00BB2C8E">
            <w:pPr>
              <w:spacing w:after="0" w:line="240" w:lineRule="auto"/>
              <w:rPr>
                <w:rFonts w:cs="Arial"/>
                <w:sz w:val="24"/>
              </w:rPr>
            </w:pPr>
          </w:p>
        </w:tc>
      </w:tr>
      <w:tr w:rsidR="006942E5" w:rsidRPr="00DD0EE5" w14:paraId="614330E3" w14:textId="77777777" w:rsidTr="00BB2C8E">
        <w:trPr>
          <w:trHeight w:val="1167"/>
        </w:trPr>
        <w:tc>
          <w:tcPr>
            <w:tcW w:w="10450" w:type="dxa"/>
            <w:gridSpan w:val="4"/>
          </w:tcPr>
          <w:p w14:paraId="63B6E253" w14:textId="77777777" w:rsidR="006942E5" w:rsidRPr="00DD0EE5" w:rsidRDefault="006942E5" w:rsidP="00BB2C8E">
            <w:pPr>
              <w:pStyle w:val="Heading3"/>
              <w:spacing w:after="0" w:line="240" w:lineRule="auto"/>
              <w:ind w:left="142"/>
              <w:rPr>
                <w:rFonts w:cs="Arial"/>
                <w:sz w:val="28"/>
              </w:rPr>
            </w:pPr>
            <w:r w:rsidRPr="00DD0EE5">
              <w:rPr>
                <w:rFonts w:cs="Arial"/>
                <w:sz w:val="28"/>
              </w:rPr>
              <w:t>YFC History – posts held:</w:t>
            </w:r>
          </w:p>
          <w:p w14:paraId="7A15705A" w14:textId="77777777" w:rsidR="006942E5" w:rsidRPr="00DD0EE5" w:rsidRDefault="006942E5" w:rsidP="00BB2C8E">
            <w:pPr>
              <w:spacing w:after="0" w:line="240" w:lineRule="auto"/>
              <w:rPr>
                <w:sz w:val="24"/>
              </w:rPr>
            </w:pPr>
          </w:p>
          <w:p w14:paraId="2384239C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1F56D557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</w:tc>
      </w:tr>
      <w:tr w:rsidR="006942E5" w:rsidRPr="00DD0EE5" w14:paraId="53082E2C" w14:textId="77777777" w:rsidTr="00BB2C8E">
        <w:trPr>
          <w:trHeight w:val="3763"/>
        </w:trPr>
        <w:tc>
          <w:tcPr>
            <w:tcW w:w="10450" w:type="dxa"/>
            <w:gridSpan w:val="4"/>
          </w:tcPr>
          <w:p w14:paraId="69B75CD6" w14:textId="77777777" w:rsidR="006942E5" w:rsidRPr="00DD0EE5" w:rsidRDefault="006942E5" w:rsidP="00BB2C8E">
            <w:pPr>
              <w:pStyle w:val="Heading3"/>
              <w:spacing w:after="0" w:line="240" w:lineRule="auto"/>
              <w:ind w:left="142"/>
              <w:rPr>
                <w:rFonts w:cs="Arial"/>
                <w:sz w:val="28"/>
              </w:rPr>
            </w:pPr>
            <w:r w:rsidRPr="00DD0EE5">
              <w:rPr>
                <w:rFonts w:cs="Arial"/>
                <w:sz w:val="28"/>
              </w:rPr>
              <w:t>YFC Involvement (please record YFC activities you have participated in)</w:t>
            </w:r>
          </w:p>
          <w:p w14:paraId="3A717EEB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  <w:r w:rsidRPr="00DD0EE5">
              <w:rPr>
                <w:b/>
                <w:sz w:val="24"/>
              </w:rPr>
              <w:t>Club</w:t>
            </w:r>
          </w:p>
          <w:p w14:paraId="2F1EDCE8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4E0D7A76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761FD3F6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  <w:r w:rsidRPr="00DD0EE5">
              <w:rPr>
                <w:b/>
                <w:sz w:val="24"/>
              </w:rPr>
              <w:t>County</w:t>
            </w:r>
          </w:p>
          <w:p w14:paraId="3E136F11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0A98ABD5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1E04B6E4" w14:textId="77777777" w:rsidR="006942E5" w:rsidRPr="00DD0EE5" w:rsidRDefault="006942E5" w:rsidP="00BB2C8E">
            <w:pPr>
              <w:spacing w:after="0" w:line="240" w:lineRule="auto"/>
              <w:ind w:left="142"/>
              <w:rPr>
                <w:b/>
                <w:sz w:val="24"/>
              </w:rPr>
            </w:pPr>
            <w:r w:rsidRPr="00DD0EE5">
              <w:rPr>
                <w:b/>
                <w:sz w:val="24"/>
              </w:rPr>
              <w:t>Area/Wales</w:t>
            </w:r>
          </w:p>
          <w:p w14:paraId="35E8F842" w14:textId="77777777" w:rsidR="006942E5" w:rsidRPr="00DD0EE5" w:rsidRDefault="006942E5" w:rsidP="00BB2C8E">
            <w:pPr>
              <w:spacing w:after="0" w:line="240" w:lineRule="auto"/>
              <w:ind w:left="142"/>
              <w:rPr>
                <w:b/>
                <w:sz w:val="24"/>
              </w:rPr>
            </w:pPr>
          </w:p>
          <w:p w14:paraId="4588D4FE" w14:textId="77777777" w:rsidR="006942E5" w:rsidRPr="00DD0EE5" w:rsidRDefault="006942E5" w:rsidP="00BB2C8E">
            <w:pPr>
              <w:spacing w:after="0" w:line="240" w:lineRule="auto"/>
              <w:ind w:left="142"/>
              <w:rPr>
                <w:b/>
                <w:sz w:val="24"/>
              </w:rPr>
            </w:pPr>
          </w:p>
          <w:p w14:paraId="2D5FE606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  <w:r w:rsidRPr="00DD0EE5">
              <w:rPr>
                <w:b/>
                <w:sz w:val="24"/>
              </w:rPr>
              <w:t>National</w:t>
            </w:r>
          </w:p>
        </w:tc>
      </w:tr>
      <w:tr w:rsidR="006942E5" w:rsidRPr="00DD0EE5" w14:paraId="7B9A77F4" w14:textId="77777777" w:rsidTr="00BB2C8E">
        <w:tc>
          <w:tcPr>
            <w:tcW w:w="10450" w:type="dxa"/>
            <w:gridSpan w:val="4"/>
          </w:tcPr>
          <w:p w14:paraId="7BE03E73" w14:textId="77777777" w:rsidR="006942E5" w:rsidRPr="00DD0EE5" w:rsidRDefault="006942E5" w:rsidP="00BB2C8E">
            <w:pPr>
              <w:pStyle w:val="Heading3"/>
              <w:spacing w:after="0" w:line="240" w:lineRule="auto"/>
              <w:ind w:left="142"/>
              <w:rPr>
                <w:rFonts w:cs="Arial"/>
                <w:sz w:val="28"/>
              </w:rPr>
            </w:pPr>
            <w:r w:rsidRPr="00DD0EE5">
              <w:rPr>
                <w:rFonts w:cs="Arial"/>
                <w:sz w:val="28"/>
              </w:rPr>
              <w:t>Proudest moment in YFC (so far!)</w:t>
            </w:r>
          </w:p>
          <w:p w14:paraId="64C8B444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02B88387" w14:textId="77777777" w:rsidR="006942E5" w:rsidRPr="00DD0EE5" w:rsidRDefault="006942E5" w:rsidP="00BB2C8E">
            <w:pPr>
              <w:spacing w:after="0" w:line="240" w:lineRule="auto"/>
              <w:rPr>
                <w:sz w:val="24"/>
              </w:rPr>
            </w:pPr>
          </w:p>
        </w:tc>
      </w:tr>
      <w:tr w:rsidR="006942E5" w:rsidRPr="00DD0EE5" w14:paraId="2F0F69CC" w14:textId="77777777" w:rsidTr="00BB2C8E">
        <w:tc>
          <w:tcPr>
            <w:tcW w:w="10450" w:type="dxa"/>
            <w:gridSpan w:val="4"/>
          </w:tcPr>
          <w:p w14:paraId="6FF8C865" w14:textId="77777777" w:rsidR="006942E5" w:rsidRPr="00DD0EE5" w:rsidRDefault="006942E5" w:rsidP="00BB2C8E">
            <w:pPr>
              <w:pStyle w:val="Heading3"/>
              <w:spacing w:after="0" w:line="240" w:lineRule="auto"/>
              <w:ind w:left="142"/>
              <w:rPr>
                <w:rFonts w:cs="Arial"/>
                <w:sz w:val="28"/>
              </w:rPr>
            </w:pPr>
            <w:r w:rsidRPr="00DD0EE5">
              <w:rPr>
                <w:rFonts w:cs="Arial"/>
                <w:sz w:val="28"/>
              </w:rPr>
              <w:t>Ambitions in YFC</w:t>
            </w:r>
          </w:p>
          <w:p w14:paraId="362CCC18" w14:textId="77777777" w:rsidR="006942E5" w:rsidRPr="00DD0EE5" w:rsidRDefault="006942E5" w:rsidP="00BB2C8E">
            <w:pPr>
              <w:spacing w:after="0" w:line="240" w:lineRule="auto"/>
              <w:rPr>
                <w:sz w:val="24"/>
              </w:rPr>
            </w:pPr>
          </w:p>
          <w:p w14:paraId="6F9E82DE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</w:tc>
      </w:tr>
      <w:tr w:rsidR="006942E5" w:rsidRPr="00DD0EE5" w14:paraId="40568E22" w14:textId="77777777" w:rsidTr="00BB2C8E">
        <w:tc>
          <w:tcPr>
            <w:tcW w:w="10450" w:type="dxa"/>
            <w:gridSpan w:val="4"/>
          </w:tcPr>
          <w:p w14:paraId="7D5A875B" w14:textId="77777777" w:rsidR="006942E5" w:rsidRPr="00DD0EE5" w:rsidRDefault="006942E5" w:rsidP="00BB2C8E">
            <w:pPr>
              <w:pStyle w:val="Heading3"/>
              <w:spacing w:after="0" w:line="240" w:lineRule="auto"/>
              <w:ind w:left="142"/>
              <w:rPr>
                <w:rFonts w:cs="Arial"/>
                <w:sz w:val="28"/>
              </w:rPr>
            </w:pPr>
            <w:r w:rsidRPr="00DD0EE5">
              <w:rPr>
                <w:rFonts w:cs="Arial"/>
                <w:sz w:val="28"/>
              </w:rPr>
              <w:t>Ambitions outside YFC</w:t>
            </w:r>
          </w:p>
          <w:p w14:paraId="15079C81" w14:textId="77777777" w:rsidR="006942E5" w:rsidRPr="00DD0EE5" w:rsidRDefault="006942E5" w:rsidP="00BB2C8E">
            <w:pPr>
              <w:spacing w:after="0" w:line="240" w:lineRule="auto"/>
              <w:rPr>
                <w:sz w:val="24"/>
              </w:rPr>
            </w:pPr>
          </w:p>
          <w:p w14:paraId="600BD0CF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</w:tc>
      </w:tr>
      <w:tr w:rsidR="006942E5" w:rsidRPr="00DD0EE5" w14:paraId="028F1E13" w14:textId="77777777" w:rsidTr="00BB2C8E">
        <w:tc>
          <w:tcPr>
            <w:tcW w:w="10450" w:type="dxa"/>
            <w:gridSpan w:val="4"/>
          </w:tcPr>
          <w:p w14:paraId="53978EA2" w14:textId="77777777" w:rsidR="006942E5" w:rsidRPr="00DD0EE5" w:rsidRDefault="006942E5" w:rsidP="00BB2C8E">
            <w:pPr>
              <w:pStyle w:val="Heading3"/>
              <w:spacing w:after="0" w:line="240" w:lineRule="auto"/>
              <w:ind w:left="142"/>
              <w:rPr>
                <w:rFonts w:cs="Arial"/>
                <w:sz w:val="28"/>
              </w:rPr>
            </w:pPr>
            <w:r w:rsidRPr="00DD0EE5">
              <w:rPr>
                <w:rFonts w:cs="Arial"/>
                <w:sz w:val="28"/>
              </w:rPr>
              <w:t>Hobbies and interests outside of YFC</w:t>
            </w:r>
          </w:p>
          <w:p w14:paraId="7847C659" w14:textId="77777777" w:rsidR="006942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74913AF1" w14:textId="77777777" w:rsidR="006942E5" w:rsidRPr="00DD0EE5" w:rsidRDefault="006942E5" w:rsidP="00BB2C8E">
            <w:pPr>
              <w:spacing w:after="0" w:line="240" w:lineRule="auto"/>
              <w:rPr>
                <w:sz w:val="24"/>
              </w:rPr>
            </w:pPr>
          </w:p>
        </w:tc>
      </w:tr>
      <w:tr w:rsidR="006942E5" w:rsidRPr="00DD0EE5" w14:paraId="2E892FAF" w14:textId="77777777" w:rsidTr="00BB2C8E">
        <w:tc>
          <w:tcPr>
            <w:tcW w:w="10450" w:type="dxa"/>
            <w:gridSpan w:val="4"/>
          </w:tcPr>
          <w:p w14:paraId="47816F61" w14:textId="77777777" w:rsidR="006942E5" w:rsidRPr="00DD0EE5" w:rsidRDefault="006942E5" w:rsidP="00BB2C8E">
            <w:pPr>
              <w:pStyle w:val="Heading3"/>
              <w:spacing w:after="0" w:line="240" w:lineRule="auto"/>
              <w:ind w:left="142"/>
              <w:rPr>
                <w:rFonts w:cs="Arial"/>
                <w:sz w:val="28"/>
              </w:rPr>
            </w:pPr>
            <w:r w:rsidRPr="00DD0EE5">
              <w:rPr>
                <w:rFonts w:cs="Arial"/>
                <w:sz w:val="28"/>
              </w:rPr>
              <w:lastRenderedPageBreak/>
              <w:t>Additional Information</w:t>
            </w:r>
          </w:p>
          <w:p w14:paraId="4B9ACA16" w14:textId="77777777" w:rsidR="006942E5" w:rsidRPr="00DD0EE5" w:rsidRDefault="006942E5" w:rsidP="00BB2C8E">
            <w:pPr>
              <w:spacing w:after="0" w:line="240" w:lineRule="auto"/>
              <w:ind w:left="142"/>
              <w:rPr>
                <w:sz w:val="24"/>
              </w:rPr>
            </w:pPr>
          </w:p>
          <w:p w14:paraId="0C47836A" w14:textId="77777777" w:rsidR="006942E5" w:rsidRPr="00DD0EE5" w:rsidRDefault="006942E5" w:rsidP="00BB2C8E">
            <w:pPr>
              <w:spacing w:after="0" w:line="240" w:lineRule="auto"/>
              <w:rPr>
                <w:sz w:val="24"/>
              </w:rPr>
            </w:pPr>
          </w:p>
        </w:tc>
      </w:tr>
    </w:tbl>
    <w:p w14:paraId="5FF70C90" w14:textId="77777777" w:rsidR="006942E5" w:rsidRDefault="006942E5" w:rsidP="00610C3E">
      <w:pPr>
        <w:spacing w:after="0" w:line="240" w:lineRule="auto"/>
        <w:ind w:right="-142"/>
        <w:jc w:val="both"/>
        <w:rPr>
          <w:rFonts w:cs="Arial"/>
          <w:szCs w:val="20"/>
        </w:rPr>
      </w:pPr>
    </w:p>
    <w:sectPr w:rsidR="006942E5" w:rsidSect="00F14134">
      <w:headerReference w:type="even" r:id="rId11"/>
      <w:headerReference w:type="default" r:id="rId12"/>
      <w:headerReference w:type="first" r:id="rId13"/>
      <w:pgSz w:w="11900" w:h="16840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0115A" w14:textId="77777777" w:rsidR="007072C5" w:rsidRDefault="007072C5" w:rsidP="00F00E0F">
      <w:r>
        <w:separator/>
      </w:r>
    </w:p>
  </w:endnote>
  <w:endnote w:type="continuationSeparator" w:id="0">
    <w:p w14:paraId="11724479" w14:textId="77777777" w:rsidR="007072C5" w:rsidRDefault="007072C5" w:rsidP="00F00E0F">
      <w:r>
        <w:continuationSeparator/>
      </w:r>
    </w:p>
  </w:endnote>
  <w:endnote w:type="continuationNotice" w:id="1">
    <w:p w14:paraId="568C19F5" w14:textId="77777777" w:rsidR="007072C5" w:rsidRDefault="007072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1CD4B" w14:textId="77777777" w:rsidR="007072C5" w:rsidRDefault="007072C5" w:rsidP="00F00E0F">
      <w:r>
        <w:separator/>
      </w:r>
    </w:p>
  </w:footnote>
  <w:footnote w:type="continuationSeparator" w:id="0">
    <w:p w14:paraId="73788152" w14:textId="77777777" w:rsidR="007072C5" w:rsidRDefault="007072C5" w:rsidP="00F00E0F">
      <w:r>
        <w:continuationSeparator/>
      </w:r>
    </w:p>
  </w:footnote>
  <w:footnote w:type="continuationNotice" w:id="1">
    <w:p w14:paraId="10249D4A" w14:textId="77777777" w:rsidR="007072C5" w:rsidRDefault="007072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1461" w14:textId="77777777" w:rsidR="006942E5" w:rsidRDefault="006942E5" w:rsidP="006942E5">
    <w:pPr>
      <w:pStyle w:val="Header"/>
      <w:ind w:firstLin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ECBA9" w14:textId="182B3BB4" w:rsidR="006942E5" w:rsidRDefault="00A534D1" w:rsidP="006942E5">
    <w:pPr>
      <w:pStyle w:val="Header"/>
      <w:tabs>
        <w:tab w:val="clear" w:pos="4320"/>
        <w:tab w:val="clear" w:pos="8640"/>
        <w:tab w:val="left" w:pos="3870"/>
      </w:tabs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54D01EC2" wp14:editId="5B63A12E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7559675" cy="1181735"/>
          <wp:effectExtent l="0" t="0" r="0" b="0"/>
          <wp:wrapSquare wrapText="bothSides"/>
          <wp:docPr id="13" name="Picture 1" descr="Macintosh HD:Users:cherylliddle:Dropbox:NFYFC TEN26:STANDING ART:BRAND GUIDELINES:Stationary:JPEGs:Letter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herylliddle:Dropbox:NFYFC TEN26:STANDING ART:BRAND GUIDELINES:Stationary:JPEGs:LetterTo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673" b="16667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42E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D623" w14:textId="5FE1F8B7" w:rsidR="008B7A7A" w:rsidRDefault="00BB2C8E">
    <w:pPr>
      <w:pStyle w:val="Header"/>
    </w:pPr>
    <w:r>
      <w:rPr>
        <w:noProof/>
      </w:rPr>
      <w:drawing>
        <wp:anchor distT="0" distB="0" distL="114300" distR="114300" simplePos="0" relativeHeight="251660289" behindDoc="0" locked="0" layoutInCell="1" allowOverlap="1" wp14:anchorId="7B0F79AA" wp14:editId="14A0B76F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8016875" cy="1891665"/>
          <wp:effectExtent l="0" t="0" r="3175" b="0"/>
          <wp:wrapSquare wrapText="bothSides"/>
          <wp:docPr id="3" name="Picture 1" descr="Macintosh HD:Users:cherylliddle:Dropbox:NFYFC TEN26:STANDING ART:BRAND GUIDELINES:Stationary:JPEGs:Letter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herylliddle:Dropbox:NFYFC TEN26:STANDING ART:BRAND GUIDELINES:Stationary:JPEGs:LetterTo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667"/>
                  <a:stretch>
                    <a:fillRect/>
                  </a:stretch>
                </pic:blipFill>
                <pic:spPr bwMode="auto">
                  <a:xfrm>
                    <a:off x="0" y="0"/>
                    <a:ext cx="8016875" cy="189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660D"/>
    <w:multiLevelType w:val="multilevel"/>
    <w:tmpl w:val="E3D2970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9" w:hanging="495"/>
      </w:pPr>
      <w:rPr>
        <w:rFonts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CE037A"/>
    <w:multiLevelType w:val="hybridMultilevel"/>
    <w:tmpl w:val="1BF85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C5B48"/>
    <w:multiLevelType w:val="multilevel"/>
    <w:tmpl w:val="9E3031D0"/>
    <w:styleLink w:val="Style2"/>
    <w:lvl w:ilvl="0">
      <w:start w:val="1"/>
      <w:numFmt w:val="none"/>
      <w:lvlText w:val="C/17/220"/>
      <w:lvlJc w:val="left"/>
      <w:pPr>
        <w:ind w:left="360" w:hanging="360"/>
      </w:pPr>
      <w:rPr>
        <w:rFonts w:hint="default"/>
        <w:b w:val="0"/>
        <w:i w:val="0"/>
        <w:color w:val="auto"/>
        <w:sz w:val="18"/>
        <w:szCs w:val="18"/>
      </w:rPr>
    </w:lvl>
    <w:lvl w:ilvl="1">
      <w:start w:val="164"/>
      <w:numFmt w:val="decimalZero"/>
      <w:lvlText w:val="C/16/%2"/>
      <w:lvlJc w:val="left"/>
      <w:pPr>
        <w:ind w:left="792" w:hanging="432"/>
      </w:pPr>
      <w:rPr>
        <w:rFonts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Calibri" w:hAnsi="Calibri" w:hint="default"/>
        <w:b w:val="0"/>
        <w:i w:val="0"/>
        <w:sz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C3933FF"/>
    <w:multiLevelType w:val="hybridMultilevel"/>
    <w:tmpl w:val="D48C96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976B2"/>
    <w:multiLevelType w:val="multilevel"/>
    <w:tmpl w:val="7EE6B0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Times New Roman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Times New Roman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cs="Times New Roman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F6D6F4A"/>
    <w:multiLevelType w:val="multilevel"/>
    <w:tmpl w:val="324A9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Calibri" w:hAnsi="Calibri" w:hint="default"/>
        <w:b w:val="0"/>
        <w:i w:val="0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16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52F50F1"/>
    <w:multiLevelType w:val="hybridMultilevel"/>
    <w:tmpl w:val="094C1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82CEC"/>
    <w:multiLevelType w:val="multilevel"/>
    <w:tmpl w:val="D2F48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C121FC7"/>
    <w:multiLevelType w:val="multilevel"/>
    <w:tmpl w:val="063EE8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trike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8F14D57"/>
    <w:multiLevelType w:val="multilevel"/>
    <w:tmpl w:val="B4607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91D18BD"/>
    <w:multiLevelType w:val="hybridMultilevel"/>
    <w:tmpl w:val="830CC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870152">
    <w:abstractNumId w:val="2"/>
  </w:num>
  <w:num w:numId="2" w16cid:durableId="1211109612">
    <w:abstractNumId w:val="3"/>
  </w:num>
  <w:num w:numId="3" w16cid:durableId="595358731">
    <w:abstractNumId w:val="10"/>
  </w:num>
  <w:num w:numId="4" w16cid:durableId="1039208570">
    <w:abstractNumId w:val="6"/>
  </w:num>
  <w:num w:numId="5" w16cid:durableId="1994336523">
    <w:abstractNumId w:val="5"/>
  </w:num>
  <w:num w:numId="6" w16cid:durableId="663633833">
    <w:abstractNumId w:val="7"/>
  </w:num>
  <w:num w:numId="7" w16cid:durableId="1443841827">
    <w:abstractNumId w:val="0"/>
  </w:num>
  <w:num w:numId="8" w16cid:durableId="1331986186">
    <w:abstractNumId w:val="9"/>
  </w:num>
  <w:num w:numId="9" w16cid:durableId="1184590166">
    <w:abstractNumId w:val="8"/>
  </w:num>
  <w:num w:numId="10" w16cid:durableId="1064183006">
    <w:abstractNumId w:val="1"/>
  </w:num>
  <w:num w:numId="11" w16cid:durableId="316227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D8"/>
    <w:rsid w:val="000057D0"/>
    <w:rsid w:val="00006438"/>
    <w:rsid w:val="00032C3F"/>
    <w:rsid w:val="00046FC1"/>
    <w:rsid w:val="0007466E"/>
    <w:rsid w:val="00086D9A"/>
    <w:rsid w:val="00090B8D"/>
    <w:rsid w:val="000A12AE"/>
    <w:rsid w:val="000B3E15"/>
    <w:rsid w:val="000B5732"/>
    <w:rsid w:val="000B5CD9"/>
    <w:rsid w:val="000C264B"/>
    <w:rsid w:val="000C27CC"/>
    <w:rsid w:val="00130DD9"/>
    <w:rsid w:val="001456CE"/>
    <w:rsid w:val="001467BB"/>
    <w:rsid w:val="00161FC2"/>
    <w:rsid w:val="00166ABB"/>
    <w:rsid w:val="001923B9"/>
    <w:rsid w:val="001A21E3"/>
    <w:rsid w:val="001C0CBA"/>
    <w:rsid w:val="001D40AE"/>
    <w:rsid w:val="001E78C0"/>
    <w:rsid w:val="001F0286"/>
    <w:rsid w:val="00205628"/>
    <w:rsid w:val="00207012"/>
    <w:rsid w:val="00216323"/>
    <w:rsid w:val="002263AE"/>
    <w:rsid w:val="00232AD5"/>
    <w:rsid w:val="002675CB"/>
    <w:rsid w:val="002901B2"/>
    <w:rsid w:val="002938C6"/>
    <w:rsid w:val="002A503E"/>
    <w:rsid w:val="002C14FC"/>
    <w:rsid w:val="002C4359"/>
    <w:rsid w:val="002F138B"/>
    <w:rsid w:val="002F67B4"/>
    <w:rsid w:val="003101D5"/>
    <w:rsid w:val="003125D9"/>
    <w:rsid w:val="003234D9"/>
    <w:rsid w:val="00332C80"/>
    <w:rsid w:val="003466AB"/>
    <w:rsid w:val="00356B78"/>
    <w:rsid w:val="00357FA7"/>
    <w:rsid w:val="003622B0"/>
    <w:rsid w:val="0036266F"/>
    <w:rsid w:val="0036323D"/>
    <w:rsid w:val="003860D4"/>
    <w:rsid w:val="003869A7"/>
    <w:rsid w:val="00391224"/>
    <w:rsid w:val="003A5226"/>
    <w:rsid w:val="003C45EE"/>
    <w:rsid w:val="003C6AFD"/>
    <w:rsid w:val="003F39EF"/>
    <w:rsid w:val="00412E8A"/>
    <w:rsid w:val="00413D0B"/>
    <w:rsid w:val="004155A8"/>
    <w:rsid w:val="00425F1A"/>
    <w:rsid w:val="004536F9"/>
    <w:rsid w:val="00456974"/>
    <w:rsid w:val="00456BBD"/>
    <w:rsid w:val="00463C96"/>
    <w:rsid w:val="00467ACC"/>
    <w:rsid w:val="00470685"/>
    <w:rsid w:val="0047517F"/>
    <w:rsid w:val="0047673A"/>
    <w:rsid w:val="0048178A"/>
    <w:rsid w:val="00486471"/>
    <w:rsid w:val="00495EBC"/>
    <w:rsid w:val="004B0F83"/>
    <w:rsid w:val="004D57C1"/>
    <w:rsid w:val="004F30C6"/>
    <w:rsid w:val="004F69A7"/>
    <w:rsid w:val="004F7511"/>
    <w:rsid w:val="00501121"/>
    <w:rsid w:val="00510537"/>
    <w:rsid w:val="00526FB7"/>
    <w:rsid w:val="0053572B"/>
    <w:rsid w:val="0054408E"/>
    <w:rsid w:val="005571E1"/>
    <w:rsid w:val="00565CB2"/>
    <w:rsid w:val="00593381"/>
    <w:rsid w:val="00593E63"/>
    <w:rsid w:val="005A2DBF"/>
    <w:rsid w:val="005A6555"/>
    <w:rsid w:val="005B0AA3"/>
    <w:rsid w:val="005B738C"/>
    <w:rsid w:val="005C11C1"/>
    <w:rsid w:val="005C5037"/>
    <w:rsid w:val="005C5707"/>
    <w:rsid w:val="005D12E5"/>
    <w:rsid w:val="005D7BF6"/>
    <w:rsid w:val="005E54E2"/>
    <w:rsid w:val="005F5B7D"/>
    <w:rsid w:val="006035F6"/>
    <w:rsid w:val="00603DB9"/>
    <w:rsid w:val="00610C3E"/>
    <w:rsid w:val="00625A3B"/>
    <w:rsid w:val="006326B0"/>
    <w:rsid w:val="00637B13"/>
    <w:rsid w:val="00641689"/>
    <w:rsid w:val="00644018"/>
    <w:rsid w:val="0064469E"/>
    <w:rsid w:val="00660886"/>
    <w:rsid w:val="006679E1"/>
    <w:rsid w:val="00693134"/>
    <w:rsid w:val="0069417D"/>
    <w:rsid w:val="006942E5"/>
    <w:rsid w:val="006A1B13"/>
    <w:rsid w:val="006A2512"/>
    <w:rsid w:val="006C26B2"/>
    <w:rsid w:val="006E6831"/>
    <w:rsid w:val="006F03CF"/>
    <w:rsid w:val="006F1C16"/>
    <w:rsid w:val="007062F0"/>
    <w:rsid w:val="007072C5"/>
    <w:rsid w:val="00711F15"/>
    <w:rsid w:val="00714099"/>
    <w:rsid w:val="007140C6"/>
    <w:rsid w:val="0075482D"/>
    <w:rsid w:val="007550B1"/>
    <w:rsid w:val="00762824"/>
    <w:rsid w:val="00767A05"/>
    <w:rsid w:val="007801CE"/>
    <w:rsid w:val="00780E36"/>
    <w:rsid w:val="00790FC3"/>
    <w:rsid w:val="0079787E"/>
    <w:rsid w:val="007A40F3"/>
    <w:rsid w:val="007A5DDC"/>
    <w:rsid w:val="007A682E"/>
    <w:rsid w:val="007C4008"/>
    <w:rsid w:val="008046F0"/>
    <w:rsid w:val="00804F57"/>
    <w:rsid w:val="00811C8A"/>
    <w:rsid w:val="00833559"/>
    <w:rsid w:val="00867C1B"/>
    <w:rsid w:val="00881AF2"/>
    <w:rsid w:val="008911FE"/>
    <w:rsid w:val="00893D83"/>
    <w:rsid w:val="00895BBC"/>
    <w:rsid w:val="008B36EB"/>
    <w:rsid w:val="008B39A9"/>
    <w:rsid w:val="008B5C7F"/>
    <w:rsid w:val="008B7A7A"/>
    <w:rsid w:val="008C1326"/>
    <w:rsid w:val="008C2AA8"/>
    <w:rsid w:val="008C3A7B"/>
    <w:rsid w:val="008C71D1"/>
    <w:rsid w:val="008E6738"/>
    <w:rsid w:val="008F72D3"/>
    <w:rsid w:val="009224CC"/>
    <w:rsid w:val="009413CE"/>
    <w:rsid w:val="00956D8E"/>
    <w:rsid w:val="0095710A"/>
    <w:rsid w:val="009A07C4"/>
    <w:rsid w:val="009A2CCC"/>
    <w:rsid w:val="009A7C5C"/>
    <w:rsid w:val="009C3846"/>
    <w:rsid w:val="009E00B5"/>
    <w:rsid w:val="009E1B9B"/>
    <w:rsid w:val="009E3066"/>
    <w:rsid w:val="009F45F2"/>
    <w:rsid w:val="009F6E48"/>
    <w:rsid w:val="009F74F5"/>
    <w:rsid w:val="00A0383A"/>
    <w:rsid w:val="00A230EA"/>
    <w:rsid w:val="00A36439"/>
    <w:rsid w:val="00A36713"/>
    <w:rsid w:val="00A41C72"/>
    <w:rsid w:val="00A534D1"/>
    <w:rsid w:val="00A60253"/>
    <w:rsid w:val="00AA4121"/>
    <w:rsid w:val="00AA5BE6"/>
    <w:rsid w:val="00AB7FC6"/>
    <w:rsid w:val="00AE0799"/>
    <w:rsid w:val="00AF6028"/>
    <w:rsid w:val="00AF6127"/>
    <w:rsid w:val="00AF74BF"/>
    <w:rsid w:val="00B05A9C"/>
    <w:rsid w:val="00B161A7"/>
    <w:rsid w:val="00B1773D"/>
    <w:rsid w:val="00B260BE"/>
    <w:rsid w:val="00B266A0"/>
    <w:rsid w:val="00B3252F"/>
    <w:rsid w:val="00B40B3B"/>
    <w:rsid w:val="00B52D88"/>
    <w:rsid w:val="00B5486A"/>
    <w:rsid w:val="00B5741D"/>
    <w:rsid w:val="00B87AEC"/>
    <w:rsid w:val="00BB2C8E"/>
    <w:rsid w:val="00BB637A"/>
    <w:rsid w:val="00BC4750"/>
    <w:rsid w:val="00BF2DE2"/>
    <w:rsid w:val="00C02195"/>
    <w:rsid w:val="00C143D8"/>
    <w:rsid w:val="00C429E0"/>
    <w:rsid w:val="00C50683"/>
    <w:rsid w:val="00C533C8"/>
    <w:rsid w:val="00C53AC2"/>
    <w:rsid w:val="00C561ED"/>
    <w:rsid w:val="00C64A75"/>
    <w:rsid w:val="00C76ECC"/>
    <w:rsid w:val="00C8457D"/>
    <w:rsid w:val="00CA1C53"/>
    <w:rsid w:val="00CC6D36"/>
    <w:rsid w:val="00CD02E2"/>
    <w:rsid w:val="00CE3ADC"/>
    <w:rsid w:val="00CE5E24"/>
    <w:rsid w:val="00CE706C"/>
    <w:rsid w:val="00D046DB"/>
    <w:rsid w:val="00D06528"/>
    <w:rsid w:val="00D06B84"/>
    <w:rsid w:val="00D2471A"/>
    <w:rsid w:val="00D278FB"/>
    <w:rsid w:val="00D27A0E"/>
    <w:rsid w:val="00D42522"/>
    <w:rsid w:val="00D46428"/>
    <w:rsid w:val="00D52F41"/>
    <w:rsid w:val="00D54DDB"/>
    <w:rsid w:val="00D61F41"/>
    <w:rsid w:val="00D7377E"/>
    <w:rsid w:val="00D748AF"/>
    <w:rsid w:val="00D93EC2"/>
    <w:rsid w:val="00DA7917"/>
    <w:rsid w:val="00DC3AF2"/>
    <w:rsid w:val="00DC6A24"/>
    <w:rsid w:val="00DD0EE5"/>
    <w:rsid w:val="00DF0D7C"/>
    <w:rsid w:val="00E25AAA"/>
    <w:rsid w:val="00E363F0"/>
    <w:rsid w:val="00E44778"/>
    <w:rsid w:val="00E57160"/>
    <w:rsid w:val="00E63060"/>
    <w:rsid w:val="00E84208"/>
    <w:rsid w:val="00EA0984"/>
    <w:rsid w:val="00EA5E9B"/>
    <w:rsid w:val="00EA6243"/>
    <w:rsid w:val="00ED24EA"/>
    <w:rsid w:val="00EF1123"/>
    <w:rsid w:val="00EF37C1"/>
    <w:rsid w:val="00EF3F75"/>
    <w:rsid w:val="00F00E0F"/>
    <w:rsid w:val="00F058EC"/>
    <w:rsid w:val="00F14134"/>
    <w:rsid w:val="00F219DC"/>
    <w:rsid w:val="00F25189"/>
    <w:rsid w:val="00F3679B"/>
    <w:rsid w:val="00F66F9D"/>
    <w:rsid w:val="00F702F0"/>
    <w:rsid w:val="00F74250"/>
    <w:rsid w:val="00F80111"/>
    <w:rsid w:val="00FA0397"/>
    <w:rsid w:val="00FA5464"/>
    <w:rsid w:val="00FB2DF1"/>
    <w:rsid w:val="00FB47CA"/>
    <w:rsid w:val="00FB4899"/>
    <w:rsid w:val="00FC5E2A"/>
    <w:rsid w:val="00FD3350"/>
    <w:rsid w:val="00FE21E9"/>
    <w:rsid w:val="00FF33BF"/>
    <w:rsid w:val="0BA57F48"/>
    <w:rsid w:val="1B1B1D88"/>
    <w:rsid w:val="1CAF6605"/>
    <w:rsid w:val="1D3CBEFB"/>
    <w:rsid w:val="21D8EA30"/>
    <w:rsid w:val="4A3FC861"/>
    <w:rsid w:val="4D0B362E"/>
    <w:rsid w:val="6899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62B921"/>
  <w15:chartTrackingRefBased/>
  <w15:docId w15:val="{8FAB7A45-BD60-4907-BD83-9F334445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6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E0F"/>
    <w:pPr>
      <w:keepNext/>
      <w:keepLines/>
      <w:spacing w:before="480"/>
      <w:outlineLvl w:val="0"/>
    </w:pPr>
    <w:rPr>
      <w:rFonts w:eastAsia="MS Gothic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1D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67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1D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134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E0F"/>
  </w:style>
  <w:style w:type="paragraph" w:styleId="Footer">
    <w:name w:val="footer"/>
    <w:basedOn w:val="Normal"/>
    <w:link w:val="Foot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E0F"/>
  </w:style>
  <w:style w:type="paragraph" w:styleId="BalloonText">
    <w:name w:val="Balloon Text"/>
    <w:basedOn w:val="Normal"/>
    <w:link w:val="BalloonTextChar"/>
    <w:uiPriority w:val="99"/>
    <w:semiHidden/>
    <w:unhideWhenUsed/>
    <w:rsid w:val="00F00E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00E0F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F0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Heading1Char">
    <w:name w:val="Heading 1 Char"/>
    <w:link w:val="Heading1"/>
    <w:uiPriority w:val="9"/>
    <w:rsid w:val="00F00E0F"/>
    <w:rPr>
      <w:rFonts w:ascii="Calibri" w:eastAsia="MS Gothic" w:hAnsi="Calibri" w:cs="Times New Roman"/>
      <w:b/>
      <w:bCs/>
      <w:color w:val="345A8A"/>
      <w:sz w:val="32"/>
      <w:szCs w:val="32"/>
    </w:rPr>
  </w:style>
  <w:style w:type="numbering" w:customStyle="1" w:styleId="Style2">
    <w:name w:val="Style2"/>
    <w:uiPriority w:val="99"/>
    <w:rsid w:val="001923B9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C4359"/>
    <w:pPr>
      <w:ind w:left="720"/>
      <w:contextualSpacing/>
    </w:pPr>
  </w:style>
  <w:style w:type="character" w:styleId="Hyperlink">
    <w:name w:val="Hyperlink"/>
    <w:uiPriority w:val="99"/>
    <w:unhideWhenUsed/>
    <w:rsid w:val="007A40F3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6C26B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C26B2"/>
    <w:rPr>
      <w:rFonts w:ascii="Calibri" w:eastAsia="Times New Roman" w:hAnsi="Calibri" w:cs="Times New Roman"/>
      <w:b/>
      <w:bCs/>
      <w:kern w:val="28"/>
      <w:sz w:val="32"/>
      <w:szCs w:val="32"/>
      <w:lang w:val="en-GB"/>
    </w:rPr>
  </w:style>
  <w:style w:type="paragraph" w:styleId="BodyText2">
    <w:name w:val="Body Text 2"/>
    <w:basedOn w:val="Normal"/>
    <w:link w:val="BodyText2Char"/>
    <w:semiHidden/>
    <w:rsid w:val="006C26B2"/>
    <w:pPr>
      <w:spacing w:after="0" w:line="240" w:lineRule="auto"/>
      <w:jc w:val="both"/>
    </w:pPr>
    <w:rPr>
      <w:rFonts w:ascii="Arial" w:eastAsia="Times New Roman" w:hAnsi="Arial"/>
      <w:bCs/>
      <w:sz w:val="24"/>
      <w:szCs w:val="20"/>
    </w:rPr>
  </w:style>
  <w:style w:type="character" w:customStyle="1" w:styleId="BodyText2Char">
    <w:name w:val="Body Text 2 Char"/>
    <w:link w:val="BodyText2"/>
    <w:semiHidden/>
    <w:rsid w:val="006C26B2"/>
    <w:rPr>
      <w:rFonts w:ascii="Arial" w:eastAsia="Times New Roman" w:hAnsi="Arial" w:cs="Times New Roman"/>
      <w:bCs/>
      <w:szCs w:val="20"/>
      <w:lang w:val="en-GB"/>
    </w:rPr>
  </w:style>
  <w:style w:type="paragraph" w:styleId="BodyTextIndent3">
    <w:name w:val="Body Text Indent 3"/>
    <w:basedOn w:val="Normal"/>
    <w:link w:val="BodyTextIndent3Char"/>
    <w:semiHidden/>
    <w:rsid w:val="006C26B2"/>
    <w:pPr>
      <w:spacing w:after="0" w:line="240" w:lineRule="auto"/>
      <w:ind w:left="1440"/>
    </w:pPr>
    <w:rPr>
      <w:rFonts w:ascii="Arial" w:eastAsia="Times New Roman" w:hAnsi="Arial" w:cs="Arial"/>
      <w:sz w:val="24"/>
      <w:szCs w:val="20"/>
    </w:rPr>
  </w:style>
  <w:style w:type="character" w:customStyle="1" w:styleId="BodyTextIndent3Char">
    <w:name w:val="Body Text Indent 3 Char"/>
    <w:link w:val="BodyTextIndent3"/>
    <w:semiHidden/>
    <w:rsid w:val="006C26B2"/>
    <w:rPr>
      <w:rFonts w:ascii="Arial" w:eastAsia="Times New Roman" w:hAnsi="Arial" w:cs="Arial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C26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6C26B2"/>
    <w:rPr>
      <w:rFonts w:ascii="Calibri" w:eastAsia="Calibri" w:hAnsi="Calibri" w:cs="Times New Roman"/>
      <w:sz w:val="22"/>
      <w:szCs w:val="22"/>
      <w:lang w:val="en-GB"/>
    </w:rPr>
  </w:style>
  <w:style w:type="character" w:customStyle="1" w:styleId="Heading7Char">
    <w:name w:val="Heading 7 Char"/>
    <w:link w:val="Heading7"/>
    <w:uiPriority w:val="9"/>
    <w:semiHidden/>
    <w:rsid w:val="00F14134"/>
    <w:rPr>
      <w:rFonts w:ascii="Calibri" w:eastAsia="Times New Roman" w:hAnsi="Calibri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14134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F14134"/>
    <w:rPr>
      <w:rFonts w:ascii="Calibri" w:eastAsia="Calibri" w:hAnsi="Calibri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F14134"/>
    <w:pPr>
      <w:spacing w:after="60"/>
      <w:jc w:val="center"/>
      <w:outlineLvl w:val="1"/>
    </w:pPr>
    <w:rPr>
      <w:rFonts w:eastAsia="Times New Roman"/>
      <w:sz w:val="24"/>
      <w:szCs w:val="24"/>
      <w:lang w:val="x-none"/>
    </w:rPr>
  </w:style>
  <w:style w:type="character" w:customStyle="1" w:styleId="SubtitleChar">
    <w:name w:val="Subtitle Char"/>
    <w:link w:val="Subtitle"/>
    <w:rsid w:val="00F14134"/>
    <w:rPr>
      <w:rFonts w:ascii="Calibri" w:eastAsia="Times New Roman" w:hAnsi="Calibri"/>
      <w:sz w:val="24"/>
      <w:szCs w:val="24"/>
      <w:lang w:val="x-none" w:eastAsia="en-US"/>
    </w:rPr>
  </w:style>
  <w:style w:type="character" w:customStyle="1" w:styleId="Heading2Char">
    <w:name w:val="Heading 2 Char"/>
    <w:link w:val="Heading2"/>
    <w:uiPriority w:val="9"/>
    <w:semiHidden/>
    <w:rsid w:val="008C71D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8C71D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467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1467BB"/>
    <w:pPr>
      <w:spacing w:after="120"/>
    </w:pPr>
  </w:style>
  <w:style w:type="character" w:customStyle="1" w:styleId="BodyTextChar">
    <w:name w:val="Body Text Char"/>
    <w:link w:val="BodyText"/>
    <w:uiPriority w:val="99"/>
    <w:rsid w:val="001467BB"/>
    <w:rPr>
      <w:rFonts w:ascii="Calibri" w:eastAsia="Calibri" w:hAnsi="Calibri"/>
      <w:sz w:val="22"/>
      <w:szCs w:val="22"/>
      <w:lang w:eastAsia="en-US"/>
    </w:rPr>
  </w:style>
  <w:style w:type="paragraph" w:customStyle="1" w:styleId="siteheadingtext">
    <w:name w:val="siteheadingtext"/>
    <w:basedOn w:val="Normal"/>
    <w:rsid w:val="00146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itesubheadingtext">
    <w:name w:val="sitesubheadingtext"/>
    <w:basedOn w:val="Normal"/>
    <w:rsid w:val="00146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FollowedHyperlink">
    <w:name w:val="FollowedHyperlink"/>
    <w:uiPriority w:val="99"/>
    <w:semiHidden/>
    <w:unhideWhenUsed/>
    <w:rsid w:val="001E78C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NFYFC%20Templates\2017%20Updated%20Templates\Word%20Document%20templates\General%20Document%20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9bad2-5f97-410b-b489-73da6d4093fe" xsi:nil="true"/>
    <lcf76f155ced4ddcb4097134ff3c332f xmlns="4651049b-3530-4aa2-b398-87047cd5cb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B9011C-F39F-4047-A5D8-0C967B7BBD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F20A56-DB42-42FA-BA0E-E8C50D5C2838}"/>
</file>

<file path=customXml/itemProps3.xml><?xml version="1.0" encoding="utf-8"?>
<ds:datastoreItem xmlns:ds="http://schemas.openxmlformats.org/officeDocument/2006/customXml" ds:itemID="{48C1F8F9-8446-46D4-AA2A-07C5F0D95B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7A3D3B-3F00-429D-B3BA-721EBC3835F0}">
  <ds:schemaRefs>
    <ds:schemaRef ds:uri="http://schemas.microsoft.com/office/2006/metadata/properties"/>
    <ds:schemaRef ds:uri="http://schemas.microsoft.com/office/infopath/2007/PartnerControls"/>
    <ds:schemaRef ds:uri="77e9d004-fa81-4542-aba7-bbece1b69218"/>
    <ds:schemaRef ds:uri="ce727517-226d-46b9-b9d6-f99fdf543d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 Document 2017.dotx</Template>
  <TotalTime>3</TotalTime>
  <Pages>2</Pages>
  <Words>68</Words>
  <Characters>393</Characters>
  <Application>Microsoft Office Word</Application>
  <DocSecurity>0</DocSecurity>
  <Lines>3</Lines>
  <Paragraphs>1</Paragraphs>
  <ScaleCrop>false</ScaleCrop>
  <Company>NFYFC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LaurenHancox</dc:creator>
  <cp:keywords/>
  <cp:lastModifiedBy>Margaret Bennett</cp:lastModifiedBy>
  <cp:revision>5</cp:revision>
  <cp:lastPrinted>2018-02-21T10:28:00Z</cp:lastPrinted>
  <dcterms:created xsi:type="dcterms:W3CDTF">2026-05-05T08:26:00Z</dcterms:created>
  <dcterms:modified xsi:type="dcterms:W3CDTF">2026-05-05T08:29:00Z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0x010100A63242B963EFD54B8388BBCEB816E210</vt:lpwstr>
  </property>
  <property fmtid="{D5CDD505-2E9C-101B-9397-08002B2CF9AE}" pid="3" name="MediaServiceImageTags">
    <vt:lpwstr/>
  </property>
</Properties>
</file>